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Tr="00527945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Default="00173045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0E63A23A" wp14:editId="16CA60C0">
                  <wp:extent cx="1628775" cy="2035969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46" cy="2042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310F17" w:rsidRDefault="003D1B71" w:rsidP="00310F17">
            <w:pPr>
              <w:pStyle w:val="Title"/>
            </w:pPr>
            <w:r w:rsidRPr="00310F17">
              <w:br/>
            </w:r>
            <w:r w:rsidR="00173045">
              <w:t>Mrs M Stobbart</w:t>
            </w:r>
            <w:bookmarkStart w:id="0" w:name="_GoBack"/>
            <w:bookmarkEnd w:id="0"/>
            <w:r w:rsidR="00167646">
              <w:t xml:space="preserve"> Head of Year 7</w:t>
            </w:r>
          </w:p>
        </w:tc>
      </w:tr>
      <w:tr w:rsidR="003D1B71" w:rsidTr="00527945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967372D2EA2A43DF92D3F388735D24F7"/>
              </w:placeholder>
              <w:temporary/>
              <w:showingPlcHdr/>
              <w15:appearance w15:val="hidden"/>
            </w:sdtPr>
            <w:sdtEndPr/>
            <w:sdtContent>
              <w:p w:rsidR="003D1B71" w:rsidRPr="00E572D6" w:rsidRDefault="003D1B71" w:rsidP="00D83E49">
                <w:pPr>
                  <w:pStyle w:val="Heading2"/>
                  <w:jc w:val="both"/>
                  <w:rPr>
                    <w:rFonts w:ascii="Calibri" w:hAnsi="Calibri" w:cs="Calibri"/>
                    <w:color w:val="0072C7"/>
                  </w:rPr>
                </w:pPr>
                <w:r w:rsidRPr="00AC6C7E">
                  <w:t>Experience</w:t>
                </w:r>
              </w:p>
            </w:sdtContent>
          </w:sdt>
          <w:p w:rsidR="003D1B71" w:rsidRPr="00740017" w:rsidRDefault="006B04DC" w:rsidP="00D83E49">
            <w:pPr>
              <w:pStyle w:val="Dates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2007-2015</w:t>
            </w:r>
          </w:p>
          <w:p w:rsidR="003D1B71" w:rsidRPr="00740017" w:rsidRDefault="00877E61" w:rsidP="00D83E49">
            <w:pPr>
              <w:pStyle w:val="Experience"/>
              <w:jc w:val="both"/>
              <w:rPr>
                <w:rFonts w:ascii="Calibri" w:hAnsi="Calibri" w:cs="Calibri"/>
              </w:rPr>
            </w:pPr>
            <w:r>
              <w:t xml:space="preserve">Head of Food &amp; </w:t>
            </w:r>
            <w:proofErr w:type="gramStart"/>
            <w:r>
              <w:t xml:space="preserve">Textiles 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proofErr w:type="gramEnd"/>
            <w:r w:rsidR="003D1B71" w:rsidRPr="00740017">
              <w:rPr>
                <w:rFonts w:ascii="Calibri" w:hAnsi="Calibri" w:cs="Calibri"/>
              </w:rPr>
              <w:t xml:space="preserve"> </w:t>
            </w:r>
            <w:r w:rsidR="00514088">
              <w:rPr>
                <w:rFonts w:ascii="Calibri" w:hAnsi="Calibri" w:cs="Calibri"/>
              </w:rPr>
              <w:t>Thorns Community College</w:t>
            </w:r>
          </w:p>
          <w:p w:rsidR="003D1B71" w:rsidRPr="00740017" w:rsidRDefault="006B04DC" w:rsidP="00D83E49">
            <w:pPr>
              <w:pStyle w:val="Dates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2015- Present</w:t>
            </w:r>
          </w:p>
          <w:p w:rsidR="003D1B71" w:rsidRPr="00740017" w:rsidRDefault="00877E61" w:rsidP="00D83E49">
            <w:pPr>
              <w:pStyle w:val="Experience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Subject lead for Food Preparation &amp; Nutrition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proofErr w:type="spellStart"/>
            <w:r w:rsidR="00514088">
              <w:rPr>
                <w:rFonts w:ascii="Calibri" w:hAnsi="Calibri" w:cs="Calibri"/>
              </w:rPr>
              <w:t>Ellowes</w:t>
            </w:r>
            <w:proofErr w:type="spellEnd"/>
            <w:r w:rsidR="00514088">
              <w:rPr>
                <w:rFonts w:ascii="Calibri" w:hAnsi="Calibri" w:cs="Calibri"/>
              </w:rPr>
              <w:t xml:space="preserve"> Hall </w:t>
            </w:r>
          </w:p>
          <w:p w:rsidR="003D1B71" w:rsidRPr="00740017" w:rsidRDefault="00877E61" w:rsidP="00D83E49">
            <w:pPr>
              <w:pStyle w:val="Dates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Present</w:t>
            </w:r>
          </w:p>
          <w:p w:rsidR="003D1B71" w:rsidRPr="00740017" w:rsidRDefault="00514088" w:rsidP="00D83E49">
            <w:pPr>
              <w:pStyle w:val="Experience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Head of Year 7</w:t>
            </w:r>
            <w:r w:rsidR="00152F5B">
              <w:rPr>
                <w:rFonts w:ascii="Calibri" w:hAnsi="Calibri" w:cs="Calibri"/>
              </w:rPr>
              <w:t xml:space="preserve">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Ellowes</w:t>
            </w:r>
            <w:proofErr w:type="spellEnd"/>
            <w:r>
              <w:rPr>
                <w:rFonts w:ascii="Calibri" w:hAnsi="Calibri" w:cs="Calibri"/>
              </w:rPr>
              <w:t xml:space="preserve"> Hall Sports College</w:t>
            </w: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BDBD9CE9B6E245189B15066D5359878F"/>
              </w:placeholder>
              <w:temporary/>
              <w:showingPlcHdr/>
              <w15:appearance w15:val="hidden"/>
            </w:sdtPr>
            <w:sdtEndPr/>
            <w:sdtContent>
              <w:p w:rsidR="003D1B71" w:rsidRPr="00E572D6" w:rsidRDefault="003D1B71" w:rsidP="00D83E49">
                <w:pPr>
                  <w:pStyle w:val="Heading2"/>
                  <w:jc w:val="both"/>
                  <w:rPr>
                    <w:rFonts w:ascii="Calibri" w:hAnsi="Calibri" w:cs="Calibri"/>
                    <w:color w:val="0072C7"/>
                  </w:rPr>
                </w:pPr>
                <w:r w:rsidRPr="00AC6C7E">
                  <w:t>Education</w:t>
                </w:r>
              </w:p>
            </w:sdtContent>
          </w:sdt>
          <w:p w:rsidR="003D1B71" w:rsidRPr="00740017" w:rsidRDefault="00FF721E" w:rsidP="00D83E49">
            <w:pPr>
              <w:pStyle w:val="SchoolName"/>
              <w:jc w:val="both"/>
            </w:pPr>
            <w:r>
              <w:t xml:space="preserve">2000-2003 </w:t>
            </w:r>
          </w:p>
          <w:p w:rsidR="003D1B71" w:rsidRDefault="00FF721E" w:rsidP="00D83E49">
            <w:pPr>
              <w:pStyle w:val="ListBulle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University of Wolverhampton -BA (Hons) Design for Interior Textiles </w:t>
            </w:r>
          </w:p>
          <w:p w:rsidR="00FF721E" w:rsidRPr="00740017" w:rsidRDefault="00FF721E" w:rsidP="00D83E49">
            <w:pPr>
              <w:pStyle w:val="SchoolName"/>
              <w:jc w:val="both"/>
            </w:pPr>
            <w:r>
              <w:t xml:space="preserve">2006-2007 </w:t>
            </w:r>
          </w:p>
          <w:p w:rsidR="00FF721E" w:rsidRPr="00740017" w:rsidRDefault="00FF721E" w:rsidP="00D83E49">
            <w:pPr>
              <w:pStyle w:val="ListBulle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University of Worcester Post Graduate Certificate in Education (Secondary) Design &amp; Technology.</w:t>
            </w:r>
          </w:p>
          <w:p w:rsidR="003D1B71" w:rsidRDefault="006A4684" w:rsidP="00D83E49">
            <w:pPr>
              <w:pStyle w:val="Heading2"/>
              <w:jc w:val="both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A bit about me</w:t>
            </w:r>
          </w:p>
          <w:p w:rsidR="00EB25BE" w:rsidRDefault="00152F5B" w:rsidP="00D83E49">
            <w:pPr>
              <w:jc w:val="both"/>
            </w:pPr>
            <w:r>
              <w:t xml:space="preserve">I have been at </w:t>
            </w:r>
            <w:proofErr w:type="spellStart"/>
            <w:r>
              <w:t>Ellowes</w:t>
            </w:r>
            <w:proofErr w:type="spellEnd"/>
            <w:r>
              <w:t xml:space="preserve"> for 5 years and have very recently been appointed Head of Year 7. I am excited to be able to welcome you all into the </w:t>
            </w:r>
            <w:proofErr w:type="spellStart"/>
            <w:r>
              <w:t>Ellowes</w:t>
            </w:r>
            <w:proofErr w:type="spellEnd"/>
            <w:r>
              <w:t xml:space="preserve"> family and guide you through </w:t>
            </w:r>
            <w:r w:rsidR="003B53E6">
              <w:t xml:space="preserve">your first stages of your secondary education. </w:t>
            </w:r>
          </w:p>
          <w:p w:rsidR="00152F5B" w:rsidRPr="00152F5B" w:rsidRDefault="00E30696" w:rsidP="00D83E49">
            <w:pPr>
              <w:jc w:val="both"/>
            </w:pPr>
            <w:r>
              <w:t>A</w:t>
            </w:r>
            <w:r w:rsidR="00590E7C">
              <w:t xml:space="preserve">s a Food &amp; Nutrition teacher I love to cook but I particularly have a passion for baking and creating celebration cakes. I enjoy keeping fit with running, gym work outs and rock climbing. I relish the opportunity to travel and love experiencing other cultures and cuisines. In contrast to this and am also happy camping and being outdoors. </w:t>
            </w:r>
          </w:p>
          <w:p w:rsidR="003D1B71" w:rsidRDefault="006A4684" w:rsidP="00D83E49">
            <w:pPr>
              <w:pStyle w:val="Heading2"/>
              <w:jc w:val="both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Contact:</w:t>
            </w:r>
          </w:p>
          <w:p w:rsidR="006A4684" w:rsidRPr="006A4684" w:rsidRDefault="006A4684" w:rsidP="00D83E49">
            <w:pPr>
              <w:jc w:val="both"/>
            </w:pPr>
            <w:r>
              <w:t xml:space="preserve">My email address and the school phone number </w:t>
            </w:r>
            <w:r w:rsidR="0047052E">
              <w:t xml:space="preserve">are </w:t>
            </w:r>
            <w:r>
              <w:t xml:space="preserve">listed on this sheet. Please contact your </w:t>
            </w:r>
            <w:r w:rsidR="00EE157D">
              <w:t>s</w:t>
            </w:r>
            <w:r>
              <w:t>on/</w:t>
            </w:r>
            <w:r w:rsidR="00EE157D">
              <w:t>d</w:t>
            </w:r>
            <w:r>
              <w:t>aughter</w:t>
            </w:r>
            <w:r w:rsidR="00EE157D">
              <w:t xml:space="preserve">’s form tutor in the first instance with any quires. </w:t>
            </w:r>
            <w:r>
              <w:t>Unless urgent it is easier to reach me using</w:t>
            </w:r>
            <w:r w:rsidR="0047052E">
              <w:t xml:space="preserve"> my</w:t>
            </w:r>
            <w:r>
              <w:t xml:space="preserve"> email. I can reply to you much quicker this way and when necessary ring you back regarding any issues</w:t>
            </w:r>
            <w:r w:rsidR="0047052E">
              <w:t xml:space="preserve"> at a convenient time.</w:t>
            </w:r>
          </w:p>
          <w:p w:rsidR="003D1B71" w:rsidRPr="00740017" w:rsidRDefault="003D1B71" w:rsidP="00D83E49">
            <w:pPr>
              <w:jc w:val="both"/>
              <w:rPr>
                <w:rFonts w:ascii="Calibri" w:hAnsi="Calibri" w:cs="Calibri"/>
              </w:rPr>
            </w:pPr>
          </w:p>
          <w:p w:rsidR="003D1B71" w:rsidRPr="0056708E" w:rsidRDefault="003D1B71" w:rsidP="00AC6C7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D1B71" w:rsidTr="003D1B71">
        <w:trPr>
          <w:trHeight w:val="1164"/>
        </w:trPr>
        <w:tc>
          <w:tcPr>
            <w:tcW w:w="720" w:type="dxa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90471" w:rsidRDefault="003D1B71" w:rsidP="00222466"/>
        </w:tc>
      </w:tr>
      <w:tr w:rsidR="003D1B71" w:rsidTr="003D1B71">
        <w:trPr>
          <w:trHeight w:val="54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9DBEB6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uOHet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527945" w:rsidP="00380FD1">
            <w:pPr>
              <w:pStyle w:val="Information"/>
            </w:pPr>
            <w:proofErr w:type="spellStart"/>
            <w:r>
              <w:t>Ellowes</w:t>
            </w:r>
            <w:proofErr w:type="spellEnd"/>
            <w:r>
              <w:t xml:space="preserve"> Hall Sport College</w:t>
            </w:r>
          </w:p>
          <w:p w:rsidR="003D1B71" w:rsidRPr="00380FD1" w:rsidRDefault="006B04DC" w:rsidP="00380FD1">
            <w:pPr>
              <w:pStyle w:val="Information"/>
            </w:pPr>
            <w:r>
              <w:t>DY3 2JH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24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2CA4EF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Tt/9T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6B04DC" w:rsidP="00380FD1">
            <w:pPr>
              <w:pStyle w:val="Information"/>
            </w:pPr>
            <w:r>
              <w:t>01384686600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44A675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OT3Cn2FTzwsWFa0BJN6rC&#10;9oqTUIm2dk6Ju1otS2BaaTlBVW4oVCqSXKwXhphL7+QYTf2QA7K4MC40iZPp14uBatcE+yuuhx1L&#10;aSCdYEcrOtAoJOgvXT1bg2mAa9SbuBqi5/BPWvRcXTbdDnUyGRzPPRfLYsZBYrovWgPiFOQwbanO&#10;lxRT27OXFVuWT4yK0KOW01yXKO7r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ni2FL66vtpqXF+hwJ2koHS8QKlCYmddVWia8&#10;T0OOwAlYTGvJgCBIgRmWcSthsLngyLk+lpQSaY691ifRhCYcWprqJFCH/jYXy7US3LSlR5BJgHnm&#10;h4SCSvyW6NtDtJMJDItPQ01MPUqwZy4W3ybBHvOQS9GT/S2exWT9ZvNixFtEEFchxmIH+mmtBSIf&#10;69iV5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Sku3iTSf5F4tkcIOS&#10;qnxD2esE4tI0w2ZCGqRCei19BsHOmjlfTirzjuOqYzJeex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c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F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hdG23IhuW7oOJEIaCywTK+lz9BEbKGUZkHKZ1J+wFJ67VK/WCqA&#10;QqwDGWrtGlx3bQIJSRIYFJpvJOyd+kwqg4S6LomiS9XimE2GsEhx4SBI00QREkimOcsgGo+tVqu8&#10;LNcvjOXFaucLtENv0UvjAampWgxnhFZ6yqJgcKtcYEhotGW/CkfahpjHQYNr2Bhk+sPSu6QHPlfS&#10;UV6QIZF2Ue9cEkJSgZJ+D6cQwNKDzLCTVRUKfp7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FQDQkR8eZwaEcZCJQelE+oFVJwE2qIrpS5VhPNUaUkzWRNhSxUD3j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6B04DC" w:rsidP="00380FD1">
            <w:pPr>
              <w:pStyle w:val="Information"/>
            </w:pPr>
            <w:r>
              <w:t>mstobbart@ellowes.dudley.sch.uk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74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>
                                <a:extLst/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CE32A4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JT3Cn2FTzwsWFa0BJN6rC&#10;9oqTUIm2dk6Ju1otS2BaaTlBVW4oVCqSXKwXhphL7+QYTf2QA7K4MC40iZPp14uBatcE+yuuhx1L&#10;aSCdYEcrOtAoJOgvXT1bg2mAa9SbuBqi5/BPWvRSXTbdDnUyGRzPPRfLYsZBYrovWgPiFOQwbanO&#10;1xRT27PXFVuWT4yK0KOW01yXKO7b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XiyFr66vtprXF+hwJ2koHS8QKlCYmbdVWia8&#10;T0OOwAlYTGvJgCBIgRmWcSthsLngyLk+lpQSaY691ifRhCYcWprqJFCH/jYXy7US3LSlR5BJgHnm&#10;h4SCSvyW6NtDtJMJDItPQ01MPUqwZy4W3ybBHvOQS9GT/S2exWT9ZvNixFtEEFchxmIH+mmtBSIf&#10;69iVl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aku3iTSf5F4tkcIOS&#10;qnxD2esE4tI0w2ZCGqRCei19BsHOmjlfTirzjuOqYzLeeh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S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V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ldG23IhuW7oOJEIaCywTK+lz9BEbKGUZkHKZ1J+wFJ67VK/WCqA&#10;QqwDGWrtGlx3bQIJSRIYFJpvJOyd+kwqg4S6LomiS9XimE2GsEhx4SBI00QREkimOcsgGo+tVqu8&#10;LNevjOXFaucLtENv0UvjAampWgxnhFZ6yqJgcKtcYEhotGW/CkfahpjHQYNr2Bhk+sPSu6QHvlTS&#10;UV6QIZF2Ue9cEkJSgZJ+D6cQwNKDzLCTVRUKfpn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DQDQkR8eZwaEcZCJQelU+oFVJwE2qIrpS5VhPNUaUkzWRNhSxUL3g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8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6B04DC" w:rsidP="00380FD1">
            <w:pPr>
              <w:pStyle w:val="Information"/>
            </w:pPr>
            <w:r>
              <w:t>www.ellowes.co.uk</w:t>
            </w:r>
          </w:p>
        </w:tc>
        <w:tc>
          <w:tcPr>
            <w:tcW w:w="423" w:type="dxa"/>
            <w:vMerge/>
          </w:tcPr>
          <w:p w:rsidR="003D1B71" w:rsidRDefault="003D1B71" w:rsidP="00527945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2448"/>
        </w:trPr>
        <w:tc>
          <w:tcPr>
            <w:tcW w:w="720" w:type="dxa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:rsidR="003D1B71" w:rsidRDefault="003D1B71" w:rsidP="00222466"/>
        </w:tc>
        <w:tc>
          <w:tcPr>
            <w:tcW w:w="6607" w:type="dxa"/>
            <w:vMerge/>
          </w:tcPr>
          <w:p w:rsidR="003D1B71" w:rsidRDefault="003D1B71" w:rsidP="00222466"/>
        </w:tc>
      </w:tr>
    </w:tbl>
    <w:p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19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3E49" w:rsidRDefault="00D83E49" w:rsidP="00590471">
      <w:r>
        <w:separator/>
      </w:r>
    </w:p>
  </w:endnote>
  <w:endnote w:type="continuationSeparator" w:id="0">
    <w:p w:rsidR="00D83E49" w:rsidRDefault="00D83E49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3E49" w:rsidRDefault="00D83E49" w:rsidP="00590471">
      <w:r>
        <w:separator/>
      </w:r>
    </w:p>
  </w:footnote>
  <w:footnote w:type="continuationSeparator" w:id="0">
    <w:p w:rsidR="00D83E49" w:rsidRDefault="00D83E49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3E49" w:rsidRDefault="00D83E49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7AC38A4D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2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D5E2AE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045"/>
    <w:rsid w:val="00060042"/>
    <w:rsid w:val="0008685D"/>
    <w:rsid w:val="00090860"/>
    <w:rsid w:val="00112FD7"/>
    <w:rsid w:val="00150ABD"/>
    <w:rsid w:val="00152F5B"/>
    <w:rsid w:val="00167646"/>
    <w:rsid w:val="00173045"/>
    <w:rsid w:val="001946FC"/>
    <w:rsid w:val="00222466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B53E6"/>
    <w:rsid w:val="003D1B71"/>
    <w:rsid w:val="0047052E"/>
    <w:rsid w:val="004E158A"/>
    <w:rsid w:val="00514088"/>
    <w:rsid w:val="00527945"/>
    <w:rsid w:val="00565C77"/>
    <w:rsid w:val="0056708E"/>
    <w:rsid w:val="005801E5"/>
    <w:rsid w:val="00590471"/>
    <w:rsid w:val="00590E7C"/>
    <w:rsid w:val="005D01FA"/>
    <w:rsid w:val="00653E17"/>
    <w:rsid w:val="006A08E8"/>
    <w:rsid w:val="006A4684"/>
    <w:rsid w:val="006B04DC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77E61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83E49"/>
    <w:rsid w:val="00DC3F0A"/>
    <w:rsid w:val="00E26AED"/>
    <w:rsid w:val="00E30696"/>
    <w:rsid w:val="00E73AB8"/>
    <w:rsid w:val="00E90A60"/>
    <w:rsid w:val="00EB25BE"/>
    <w:rsid w:val="00ED47F7"/>
    <w:rsid w:val="00EE157D"/>
    <w:rsid w:val="00EE7E09"/>
    <w:rsid w:val="00F0223C"/>
    <w:rsid w:val="00F3235D"/>
    <w:rsid w:val="00F32393"/>
    <w:rsid w:val="00F878BD"/>
    <w:rsid w:val="00FE7401"/>
    <w:rsid w:val="00FF7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00CBB8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ELL-SVR-FS01\Home$\Staff\MStobbart\AppData\Roaming\Microsoft\Templates\Blue%20spher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67372D2EA2A43DF92D3F388735D24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394B1F-D331-4980-A7C4-EAF468871840}"/>
      </w:docPartPr>
      <w:docPartBody>
        <w:p w:rsidR="000E16DF" w:rsidRDefault="000E16DF">
          <w:pPr>
            <w:pStyle w:val="967372D2EA2A43DF92D3F388735D24F7"/>
          </w:pPr>
          <w:r w:rsidRPr="00AC6C7E">
            <w:t>Experience</w:t>
          </w:r>
        </w:p>
      </w:docPartBody>
    </w:docPart>
    <w:docPart>
      <w:docPartPr>
        <w:name w:val="BDBD9CE9B6E245189B15066D53598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A53663-8D44-4D32-8283-6530390596DB}"/>
      </w:docPartPr>
      <w:docPartBody>
        <w:p w:rsidR="000E16DF" w:rsidRDefault="000E16DF">
          <w:pPr>
            <w:pStyle w:val="BDBD9CE9B6E245189B15066D5359878F"/>
          </w:pPr>
          <w:r w:rsidRPr="00AC6C7E">
            <w:t>Education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6DF"/>
    <w:rsid w:val="000E1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A44B8FE23C84FD9A00713B0AED8E094">
    <w:name w:val="9A44B8FE23C84FD9A00713B0AED8E094"/>
  </w:style>
  <w:style w:type="paragraph" w:customStyle="1" w:styleId="DFE2ADACE49D491DB4379A7B9CD7E1D1">
    <w:name w:val="DFE2ADACE49D491DB4379A7B9CD7E1D1"/>
  </w:style>
  <w:style w:type="paragraph" w:customStyle="1" w:styleId="967372D2EA2A43DF92D3F388735D24F7">
    <w:name w:val="967372D2EA2A43DF92D3F388735D24F7"/>
  </w:style>
  <w:style w:type="paragraph" w:customStyle="1" w:styleId="F9C4722C6C06431CBCEDC8D3AF13A076">
    <w:name w:val="F9C4722C6C06431CBCEDC8D3AF13A076"/>
  </w:style>
  <w:style w:type="paragraph" w:customStyle="1" w:styleId="9FDC7E546C5A488288439F8AE1AB9C04">
    <w:name w:val="9FDC7E546C5A488288439F8AE1AB9C04"/>
  </w:style>
  <w:style w:type="paragraph" w:customStyle="1" w:styleId="4CDA9D0A27974603BFF6B4914D8D6946">
    <w:name w:val="4CDA9D0A27974603BFF6B4914D8D6946"/>
  </w:style>
  <w:style w:type="paragraph" w:customStyle="1" w:styleId="9CA9C84507D741759CC670B4F9E2B4BE">
    <w:name w:val="9CA9C84507D741759CC670B4F9E2B4BE"/>
  </w:style>
  <w:style w:type="paragraph" w:customStyle="1" w:styleId="45F90D06903147879F0B4C068AADC624">
    <w:name w:val="45F90D06903147879F0B4C068AADC624"/>
  </w:style>
  <w:style w:type="paragraph" w:customStyle="1" w:styleId="A310939E96564AC893DCC7E2C323C1BF">
    <w:name w:val="A310939E96564AC893DCC7E2C323C1BF"/>
  </w:style>
  <w:style w:type="paragraph" w:customStyle="1" w:styleId="1651FA3F5DFC4E89ADB0AD176F8F6B36">
    <w:name w:val="1651FA3F5DFC4E89ADB0AD176F8F6B36"/>
  </w:style>
  <w:style w:type="paragraph" w:customStyle="1" w:styleId="D573C54AE71348D2AEF3101DD24B8061">
    <w:name w:val="D573C54AE71348D2AEF3101DD24B8061"/>
  </w:style>
  <w:style w:type="paragraph" w:customStyle="1" w:styleId="323965100AFA4A1CBED2BA4D244DD31B">
    <w:name w:val="323965100AFA4A1CBED2BA4D244DD31B"/>
  </w:style>
  <w:style w:type="paragraph" w:customStyle="1" w:styleId="D8A9ECD81C4445388377FA24F5856440">
    <w:name w:val="D8A9ECD81C4445388377FA24F5856440"/>
  </w:style>
  <w:style w:type="paragraph" w:customStyle="1" w:styleId="CC1E73C3CB7E43E79732D0E599B8FA14">
    <w:name w:val="CC1E73C3CB7E43E79732D0E599B8FA14"/>
  </w:style>
  <w:style w:type="paragraph" w:customStyle="1" w:styleId="92EEF3907AFE483AB61C003DFEFF8842">
    <w:name w:val="92EEF3907AFE483AB61C003DFEFF8842"/>
  </w:style>
  <w:style w:type="paragraph" w:customStyle="1" w:styleId="CF9F9863FFDC47A8B15C06AF3CCE9B34">
    <w:name w:val="CF9F9863FFDC47A8B15C06AF3CCE9B34"/>
  </w:style>
  <w:style w:type="paragraph" w:customStyle="1" w:styleId="9A5C82A83EDF499DB85F9067929C7E4F">
    <w:name w:val="9A5C82A83EDF499DB85F9067929C7E4F"/>
  </w:style>
  <w:style w:type="paragraph" w:customStyle="1" w:styleId="00F7E684164B4A808DB76895FAEEE7D6">
    <w:name w:val="00F7E684164B4A808DB76895FAEEE7D6"/>
  </w:style>
  <w:style w:type="paragraph" w:customStyle="1" w:styleId="DC1201E9099B484DBA1F16E96A31F4F7">
    <w:name w:val="DC1201E9099B484DBA1F16E96A31F4F7"/>
  </w:style>
  <w:style w:type="paragraph" w:customStyle="1" w:styleId="BDBD9CE9B6E245189B15066D5359878F">
    <w:name w:val="BDBD9CE9B6E245189B15066D5359878F"/>
  </w:style>
  <w:style w:type="paragraph" w:customStyle="1" w:styleId="BEA66C5A98184C069F75C1E6CDEFCC29">
    <w:name w:val="BEA66C5A98184C069F75C1E6CDEFCC29"/>
  </w:style>
  <w:style w:type="paragraph" w:customStyle="1" w:styleId="38E98D966BEC45449C542FE969AFBC08">
    <w:name w:val="38E98D966BEC45449C542FE969AFBC08"/>
  </w:style>
  <w:style w:type="paragraph" w:customStyle="1" w:styleId="7BEDDFF608824D78B26ABC407D3E78AB">
    <w:name w:val="7BEDDFF608824D78B26ABC407D3E78AB"/>
  </w:style>
  <w:style w:type="paragraph" w:customStyle="1" w:styleId="746C3A4B187742F28772335EFA71790A">
    <w:name w:val="746C3A4B187742F28772335EFA71790A"/>
  </w:style>
  <w:style w:type="paragraph" w:customStyle="1" w:styleId="3A8DC333E9BB45D1B2C39B24AEC36D66">
    <w:name w:val="3A8DC333E9BB45D1B2C39B24AEC36D66"/>
  </w:style>
  <w:style w:type="paragraph" w:customStyle="1" w:styleId="B9014E9B7574490CAFC447201C1102B5">
    <w:name w:val="B9014E9B7574490CAFC447201C1102B5"/>
  </w:style>
  <w:style w:type="paragraph" w:customStyle="1" w:styleId="A97EF49A50714321A0830F8D205D3094">
    <w:name w:val="A97EF49A50714321A0830F8D205D3094"/>
  </w:style>
  <w:style w:type="paragraph" w:customStyle="1" w:styleId="17C4EEB2906547739DD87E20DF4D3607">
    <w:name w:val="17C4EEB2906547739DD87E20DF4D3607"/>
  </w:style>
  <w:style w:type="paragraph" w:customStyle="1" w:styleId="8C812773AEB647839F2DD02F15B608AF">
    <w:name w:val="8C812773AEB647839F2DD02F15B608AF"/>
  </w:style>
  <w:style w:type="paragraph" w:customStyle="1" w:styleId="92443CC2DC2A49808C70245E7E2FCE3B">
    <w:name w:val="92443CC2DC2A49808C70245E7E2FCE3B"/>
  </w:style>
  <w:style w:type="paragraph" w:customStyle="1" w:styleId="4ADD0512E1DD443094950A12D30DEEFB">
    <w:name w:val="4ADD0512E1DD443094950A12D30DEEFB"/>
  </w:style>
  <w:style w:type="paragraph" w:customStyle="1" w:styleId="2186C36795D048FC8006F49DE899FA5F">
    <w:name w:val="2186C36795D048FC8006F49DE899FA5F"/>
  </w:style>
  <w:style w:type="paragraph" w:customStyle="1" w:styleId="889ED227B13F4A7C9D391A440667AE44">
    <w:name w:val="889ED227B13F4A7C9D391A440667AE44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0B878E5C7EF048BC87C4C1DDF4825B98">
    <w:name w:val="0B878E5C7EF048BC87C4C1DDF4825B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purl.org/dc/terms/"/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71af3243-3dd4-4a8d-8c0d-dd76da1f02a5"/>
    <ds:schemaRef ds:uri="http://schemas.microsoft.com/office/2006/documentManagement/types"/>
    <ds:schemaRef ds:uri="http://schemas.microsoft.com/office/2006/metadata/properties"/>
    <ds:schemaRef ds:uri="16c05727-aa75-4e4a-9b5f-8a80a1165891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2</Pages>
  <Words>236</Words>
  <Characters>1274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2020-07-10T20:04:00Z</dcterms:created>
  <dcterms:modified xsi:type="dcterms:W3CDTF">2020-07-15T16:43:00Z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